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468F" w:rsidRDefault="00742EA5" w:rsidP="00C823D1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Hierbij wordt de opdracht gegeven om onderstaand(e) document(en) uit het dossier te verwijderen van betreffende medewerker.</w:t>
      </w:r>
    </w:p>
    <w:p w:rsidR="00742EA5" w:rsidRDefault="00742EA5" w:rsidP="00C823D1">
      <w:pPr>
        <w:rPr>
          <w:rFonts w:ascii="Verdana" w:hAnsi="Verdana"/>
          <w:sz w:val="18"/>
          <w:szCs w:val="18"/>
        </w:rPr>
      </w:pPr>
    </w:p>
    <w:p w:rsidR="00E2468F" w:rsidRDefault="0083717E" w:rsidP="00C823D1">
      <w:pPr>
        <w:rPr>
          <w:rFonts w:ascii="Verdana" w:hAnsi="Verdana"/>
          <w:sz w:val="18"/>
          <w:szCs w:val="18"/>
          <w:u w:val="single"/>
        </w:rPr>
      </w:pPr>
      <w:r>
        <w:rPr>
          <w:rFonts w:ascii="Verdana" w:hAnsi="Verdana"/>
          <w:sz w:val="18"/>
          <w:szCs w:val="18"/>
          <w:u w:val="single"/>
        </w:rPr>
        <w:t>GEGEVENS MEDEWERKER</w:t>
      </w:r>
      <w:r w:rsidR="00EC18D0">
        <w:rPr>
          <w:rFonts w:ascii="Verdana" w:hAnsi="Verdana"/>
          <w:sz w:val="18"/>
          <w:szCs w:val="18"/>
          <w:u w:val="single"/>
        </w:rPr>
        <w:t>*</w:t>
      </w:r>
      <w:r w:rsidR="00742EA5">
        <w:rPr>
          <w:rFonts w:ascii="Verdana" w:hAnsi="Verdana"/>
          <w:sz w:val="18"/>
          <w:szCs w:val="18"/>
          <w:u w:val="single"/>
        </w:rPr>
        <w:t>:</w:t>
      </w:r>
    </w:p>
    <w:p w:rsidR="004068A8" w:rsidRDefault="004068A8" w:rsidP="004068A8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Personeelsnummer:</w:t>
      </w:r>
    </w:p>
    <w:p w:rsidR="004068A8" w:rsidRDefault="008C66B0" w:rsidP="004068A8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25" style="width:0;height:1.5pt" o:hralign="center" o:hrstd="t" o:hr="t" fillcolor="#aca899" stroked="f"/>
        </w:pict>
      </w:r>
    </w:p>
    <w:p w:rsidR="0083717E" w:rsidRDefault="000E58D7" w:rsidP="00C823D1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(geboorte)</w:t>
      </w:r>
      <w:r w:rsidR="00742EA5">
        <w:rPr>
          <w:rFonts w:ascii="Verdana" w:hAnsi="Verdana"/>
          <w:i/>
          <w:sz w:val="18"/>
          <w:szCs w:val="18"/>
        </w:rPr>
        <w:t>Naam medew</w:t>
      </w:r>
      <w:r>
        <w:rPr>
          <w:rFonts w:ascii="Verdana" w:hAnsi="Verdana"/>
          <w:i/>
          <w:sz w:val="18"/>
          <w:szCs w:val="18"/>
        </w:rPr>
        <w:t>erker</w:t>
      </w:r>
      <w:r w:rsidR="00742EA5">
        <w:rPr>
          <w:rFonts w:ascii="Verdana" w:hAnsi="Verdana"/>
          <w:i/>
          <w:sz w:val="18"/>
          <w:szCs w:val="18"/>
        </w:rPr>
        <w:t>:</w:t>
      </w:r>
    </w:p>
    <w:p w:rsidR="0083717E" w:rsidRDefault="008C66B0" w:rsidP="00C823D1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26" style="width:0;height:1.5pt" o:hralign="center" o:hrstd="t" o:hr="t" fillcolor="#aca899" stroked="f"/>
        </w:pict>
      </w:r>
    </w:p>
    <w:p w:rsidR="00742EA5" w:rsidRDefault="00742EA5" w:rsidP="00C823D1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Voorletters</w:t>
      </w:r>
      <w:r w:rsidR="0083717E">
        <w:rPr>
          <w:rFonts w:ascii="Verdana" w:hAnsi="Verdana"/>
          <w:i/>
          <w:sz w:val="18"/>
          <w:szCs w:val="18"/>
        </w:rPr>
        <w:t>:</w:t>
      </w:r>
    </w:p>
    <w:p w:rsidR="0083717E" w:rsidRDefault="008C66B0" w:rsidP="00C823D1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27" style="width:0;height:1.5pt" o:hralign="center" o:hrstd="t" o:hr="t" fillcolor="#aca899" stroked="f"/>
        </w:pict>
      </w:r>
    </w:p>
    <w:p w:rsidR="00742EA5" w:rsidRDefault="00742EA5" w:rsidP="00C823D1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Voorvoegsel</w:t>
      </w:r>
      <w:r w:rsidR="0083717E">
        <w:rPr>
          <w:rFonts w:ascii="Verdana" w:hAnsi="Verdana"/>
          <w:i/>
          <w:sz w:val="18"/>
          <w:szCs w:val="18"/>
        </w:rPr>
        <w:t>:</w:t>
      </w:r>
    </w:p>
    <w:p w:rsidR="0083717E" w:rsidRDefault="008C66B0" w:rsidP="00C823D1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28" style="width:0;height:1.5pt" o:hralign="center" o:hrstd="t" o:hr="t" fillcolor="#aca899" stroked="f"/>
        </w:pict>
      </w:r>
    </w:p>
    <w:p w:rsidR="0083717E" w:rsidRDefault="0083717E" w:rsidP="00C823D1">
      <w:pPr>
        <w:rPr>
          <w:rFonts w:ascii="Verdana" w:hAnsi="Verdana"/>
          <w:i/>
          <w:sz w:val="18"/>
          <w:szCs w:val="18"/>
        </w:rPr>
      </w:pPr>
    </w:p>
    <w:p w:rsidR="0083717E" w:rsidRDefault="0083717E" w:rsidP="00C823D1">
      <w:pPr>
        <w:rPr>
          <w:rFonts w:ascii="Verdana" w:hAnsi="Verdana"/>
          <w:i/>
          <w:sz w:val="18"/>
          <w:szCs w:val="18"/>
        </w:rPr>
      </w:pPr>
    </w:p>
    <w:p w:rsidR="0083717E" w:rsidRPr="004068A8" w:rsidRDefault="0083717E" w:rsidP="00C823D1">
      <w:pPr>
        <w:rPr>
          <w:rFonts w:ascii="Verdana" w:hAnsi="Verdana"/>
          <w:sz w:val="18"/>
          <w:szCs w:val="18"/>
          <w:u w:val="single"/>
        </w:rPr>
      </w:pPr>
      <w:r w:rsidRPr="004068A8">
        <w:rPr>
          <w:rFonts w:ascii="Verdana" w:hAnsi="Verdana"/>
          <w:sz w:val="18"/>
          <w:szCs w:val="18"/>
          <w:u w:val="single"/>
        </w:rPr>
        <w:t>DOCUMENT</w:t>
      </w:r>
      <w:r w:rsidR="00EC18D0">
        <w:rPr>
          <w:rFonts w:ascii="Verdana" w:hAnsi="Verdana"/>
          <w:sz w:val="18"/>
          <w:szCs w:val="18"/>
          <w:u w:val="single"/>
        </w:rPr>
        <w:t>*</w:t>
      </w:r>
      <w:r w:rsidRPr="004068A8">
        <w:rPr>
          <w:rFonts w:ascii="Verdana" w:hAnsi="Verdana"/>
          <w:sz w:val="18"/>
          <w:szCs w:val="18"/>
          <w:u w:val="single"/>
        </w:rPr>
        <w:t>:</w:t>
      </w:r>
    </w:p>
    <w:p w:rsidR="0083717E" w:rsidRDefault="0083717E" w:rsidP="00C823D1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Naam document 1:</w:t>
      </w:r>
    </w:p>
    <w:p w:rsidR="0083717E" w:rsidRDefault="008C66B0" w:rsidP="00C823D1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29" style="width:0;height:1.5pt" o:hralign="center" o:hrstd="t" o:hr="t" fillcolor="#aca899" stroked="f"/>
        </w:pict>
      </w:r>
    </w:p>
    <w:p w:rsidR="0083717E" w:rsidRDefault="0083717E" w:rsidP="0083717E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Naam document 2:</w:t>
      </w:r>
    </w:p>
    <w:p w:rsidR="0083717E" w:rsidRDefault="008C66B0" w:rsidP="0083717E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30" style="width:0;height:1.5pt" o:hralign="center" o:hrstd="t" o:hr="t" fillcolor="#aca899" stroked="f"/>
        </w:pict>
      </w:r>
    </w:p>
    <w:p w:rsidR="0083717E" w:rsidRDefault="0083717E" w:rsidP="0083717E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Naam document 3:</w:t>
      </w:r>
    </w:p>
    <w:p w:rsidR="0083717E" w:rsidRDefault="008C66B0" w:rsidP="0083717E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31" style="width:0;height:1.5pt" o:hralign="center" o:hrstd="t" o:hr="t" fillcolor="#aca899" stroked="f"/>
        </w:pict>
      </w:r>
    </w:p>
    <w:p w:rsidR="00641132" w:rsidRDefault="009F151D" w:rsidP="0083717E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Reden</w:t>
      </w:r>
      <w:r w:rsidR="00641132">
        <w:rPr>
          <w:rFonts w:ascii="Verdana" w:hAnsi="Verdana"/>
          <w:i/>
          <w:sz w:val="18"/>
          <w:szCs w:val="18"/>
        </w:rPr>
        <w:t>:</w:t>
      </w:r>
    </w:p>
    <w:p w:rsidR="0083717E" w:rsidRDefault="008C66B0" w:rsidP="0083717E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32" style="width:0;height:1.5pt" o:hralign="center" o:hrstd="t" o:hr="t" fillcolor="#aca899" stroked="f"/>
        </w:pict>
      </w:r>
    </w:p>
    <w:p w:rsidR="00641132" w:rsidRDefault="00641132" w:rsidP="0083717E">
      <w:pPr>
        <w:rPr>
          <w:rFonts w:ascii="Verdana" w:hAnsi="Verdana"/>
          <w:i/>
          <w:sz w:val="18"/>
          <w:szCs w:val="18"/>
        </w:rPr>
      </w:pPr>
    </w:p>
    <w:p w:rsidR="00641132" w:rsidRDefault="008C66B0" w:rsidP="0083717E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33" style="width:0;height:1.5pt" o:hralign="center" o:hrstd="t" o:hr="t" fillcolor="#aca899" stroked="f"/>
        </w:pict>
      </w:r>
    </w:p>
    <w:p w:rsidR="00641132" w:rsidRDefault="00641132" w:rsidP="0083717E">
      <w:pPr>
        <w:rPr>
          <w:rFonts w:ascii="Verdana" w:hAnsi="Verdana"/>
          <w:i/>
          <w:sz w:val="18"/>
          <w:szCs w:val="18"/>
        </w:rPr>
      </w:pPr>
    </w:p>
    <w:p w:rsidR="00641132" w:rsidRDefault="008C66B0" w:rsidP="0083717E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34" style="width:0;height:1.5pt" o:hralign="center" o:hrstd="t" o:hr="t" fillcolor="#aca899" stroked="f"/>
        </w:pict>
      </w:r>
    </w:p>
    <w:p w:rsidR="00742EA5" w:rsidRDefault="00742EA5" w:rsidP="00C823D1">
      <w:pPr>
        <w:rPr>
          <w:rFonts w:ascii="Verdana" w:hAnsi="Verdana"/>
          <w:sz w:val="18"/>
          <w:szCs w:val="18"/>
          <w:u w:val="single"/>
        </w:rPr>
      </w:pPr>
    </w:p>
    <w:p w:rsidR="00742EA5" w:rsidRDefault="009F151D" w:rsidP="00C823D1">
      <w:pPr>
        <w:rPr>
          <w:rFonts w:ascii="Verdana" w:hAnsi="Verdana"/>
          <w:sz w:val="18"/>
          <w:szCs w:val="18"/>
          <w:u w:val="single"/>
        </w:rPr>
      </w:pPr>
      <w:r>
        <w:rPr>
          <w:rFonts w:ascii="Verdana" w:hAnsi="Verdana"/>
          <w:sz w:val="18"/>
          <w:szCs w:val="18"/>
          <w:u w:val="single"/>
        </w:rPr>
        <w:t xml:space="preserve">Bevoegd </w:t>
      </w:r>
      <w:r w:rsidR="00FE48B2">
        <w:rPr>
          <w:rFonts w:ascii="Verdana" w:hAnsi="Verdana"/>
          <w:sz w:val="18"/>
          <w:szCs w:val="18"/>
          <w:u w:val="single"/>
        </w:rPr>
        <w:t>g</w:t>
      </w:r>
      <w:r>
        <w:rPr>
          <w:rFonts w:ascii="Verdana" w:hAnsi="Verdana"/>
          <w:sz w:val="18"/>
          <w:szCs w:val="18"/>
          <w:u w:val="single"/>
        </w:rPr>
        <w:t>ezag</w:t>
      </w:r>
      <w:r w:rsidR="00EC18D0">
        <w:rPr>
          <w:rFonts w:ascii="Verdana" w:hAnsi="Verdana"/>
          <w:sz w:val="18"/>
          <w:szCs w:val="18"/>
          <w:u w:val="single"/>
        </w:rPr>
        <w:t>*</w:t>
      </w:r>
      <w:r w:rsidR="0083717E">
        <w:rPr>
          <w:rFonts w:ascii="Verdana" w:hAnsi="Verdana"/>
          <w:sz w:val="18"/>
          <w:szCs w:val="18"/>
          <w:u w:val="single"/>
        </w:rPr>
        <w:t>:</w:t>
      </w:r>
    </w:p>
    <w:p w:rsidR="004068A8" w:rsidRPr="00EB20B2" w:rsidRDefault="004068A8" w:rsidP="00C823D1">
      <w:pPr>
        <w:rPr>
          <w:rFonts w:ascii="Verdana" w:hAnsi="Verdana"/>
          <w:i/>
          <w:sz w:val="18"/>
          <w:szCs w:val="18"/>
        </w:rPr>
      </w:pPr>
      <w:r w:rsidRPr="00EB20B2">
        <w:rPr>
          <w:rFonts w:ascii="Verdana" w:hAnsi="Verdana"/>
          <w:i/>
          <w:sz w:val="18"/>
          <w:szCs w:val="18"/>
        </w:rPr>
        <w:t>Personeelsnummer:</w:t>
      </w:r>
    </w:p>
    <w:p w:rsidR="00742EA5" w:rsidRDefault="008C66B0" w:rsidP="00C823D1">
      <w:pPr>
        <w:rPr>
          <w:rFonts w:ascii="Verdana" w:hAnsi="Verdana"/>
          <w:sz w:val="18"/>
          <w:szCs w:val="18"/>
          <w:u w:val="single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35" style="width:0;height:1.5pt" o:hralign="center" o:hrstd="t" o:hr="t" fillcolor="#aca899" stroked="f"/>
        </w:pict>
      </w:r>
    </w:p>
    <w:p w:rsidR="0083717E" w:rsidRDefault="0083717E" w:rsidP="00C823D1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Naam, voorletters en voorvoegsel:</w:t>
      </w:r>
    </w:p>
    <w:p w:rsidR="0083717E" w:rsidRDefault="0083717E" w:rsidP="00C823D1">
      <w:pPr>
        <w:rPr>
          <w:rFonts w:ascii="Verdana" w:hAnsi="Verdana"/>
          <w:i/>
          <w:sz w:val="18"/>
          <w:szCs w:val="18"/>
        </w:rPr>
      </w:pPr>
    </w:p>
    <w:p w:rsidR="0083717E" w:rsidRDefault="008C66B0" w:rsidP="00C823D1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36" style="width:0;height:1.5pt" o:hralign="center" o:hrstd="t" o:hr="t" fillcolor="#aca899" stroked="f"/>
        </w:pict>
      </w:r>
    </w:p>
    <w:p w:rsidR="0083717E" w:rsidRDefault="0083717E" w:rsidP="00C823D1">
      <w:pPr>
        <w:rPr>
          <w:rFonts w:ascii="Verdana" w:hAnsi="Verdana"/>
          <w:i/>
          <w:sz w:val="18"/>
          <w:szCs w:val="18"/>
        </w:rPr>
      </w:pPr>
      <w:r>
        <w:rPr>
          <w:rFonts w:ascii="Verdana" w:hAnsi="Verdana"/>
          <w:i/>
          <w:sz w:val="18"/>
          <w:szCs w:val="18"/>
        </w:rPr>
        <w:t>Functienaam en mailadres:</w:t>
      </w:r>
    </w:p>
    <w:p w:rsidR="0083717E" w:rsidRDefault="0083717E" w:rsidP="00C823D1">
      <w:pPr>
        <w:rPr>
          <w:rFonts w:ascii="Verdana" w:hAnsi="Verdana"/>
          <w:i/>
          <w:sz w:val="18"/>
          <w:szCs w:val="18"/>
        </w:rPr>
      </w:pPr>
    </w:p>
    <w:p w:rsidR="0083717E" w:rsidRPr="0083717E" w:rsidRDefault="008C66B0" w:rsidP="00C823D1">
      <w:pPr>
        <w:rPr>
          <w:rFonts w:ascii="Verdana" w:hAnsi="Verdana"/>
          <w:i/>
          <w:sz w:val="18"/>
          <w:szCs w:val="18"/>
        </w:rPr>
      </w:pPr>
      <w:r w:rsidRPr="008C66B0">
        <w:rPr>
          <w:rFonts w:ascii="Verdana" w:hAnsi="Verdana"/>
          <w:i/>
          <w:sz w:val="18"/>
          <w:szCs w:val="18"/>
        </w:rPr>
        <w:pict>
          <v:rect id="_x0000_i1037" style="width:0;height:1.5pt" o:hralign="center" o:hrstd="t" o:hr="t" fillcolor="#aca899" stroked="f"/>
        </w:pict>
      </w:r>
    </w:p>
    <w:p w:rsidR="004068A8" w:rsidRPr="004068A8" w:rsidRDefault="004068A8" w:rsidP="00C823D1">
      <w:pPr>
        <w:rPr>
          <w:rFonts w:ascii="Verdana" w:hAnsi="Verdana"/>
          <w:sz w:val="18"/>
          <w:szCs w:val="18"/>
        </w:rPr>
      </w:pPr>
    </w:p>
    <w:p w:rsidR="005B0AD2" w:rsidRDefault="005B0AD2" w:rsidP="00C823D1">
      <w:pPr>
        <w:rPr>
          <w:rFonts w:ascii="Verdana" w:hAnsi="Verdana"/>
          <w:sz w:val="18"/>
          <w:szCs w:val="18"/>
          <w:u w:val="single"/>
        </w:rPr>
      </w:pPr>
      <w:r w:rsidRPr="005B0AD2">
        <w:rPr>
          <w:rFonts w:ascii="Verdana" w:hAnsi="Verdana"/>
          <w:sz w:val="18"/>
          <w:szCs w:val="18"/>
          <w:u w:val="single"/>
        </w:rPr>
        <w:t xml:space="preserve">Ondertekening </w:t>
      </w:r>
      <w:r w:rsidR="009F151D">
        <w:rPr>
          <w:rFonts w:ascii="Verdana" w:hAnsi="Verdana"/>
          <w:sz w:val="18"/>
          <w:szCs w:val="18"/>
          <w:u w:val="single"/>
        </w:rPr>
        <w:t xml:space="preserve">Bevoegd </w:t>
      </w:r>
      <w:r w:rsidR="00FE48B2">
        <w:rPr>
          <w:rFonts w:ascii="Verdana" w:hAnsi="Verdana"/>
          <w:sz w:val="18"/>
          <w:szCs w:val="18"/>
          <w:u w:val="single"/>
        </w:rPr>
        <w:t>g</w:t>
      </w:r>
      <w:r w:rsidR="009F151D">
        <w:rPr>
          <w:rFonts w:ascii="Verdana" w:hAnsi="Verdana"/>
          <w:sz w:val="18"/>
          <w:szCs w:val="18"/>
          <w:u w:val="single"/>
        </w:rPr>
        <w:t>ezag</w:t>
      </w:r>
      <w:r w:rsidR="00EC18D0">
        <w:rPr>
          <w:rFonts w:ascii="Verdana" w:hAnsi="Verdana"/>
          <w:sz w:val="18"/>
          <w:szCs w:val="18"/>
          <w:u w:val="single"/>
        </w:rPr>
        <w:t>*:</w:t>
      </w:r>
    </w:p>
    <w:p w:rsidR="003C3078" w:rsidRDefault="003C3078" w:rsidP="00C823D1">
      <w:pPr>
        <w:rPr>
          <w:rFonts w:ascii="Verdana" w:hAnsi="Verdana"/>
          <w:sz w:val="18"/>
          <w:szCs w:val="18"/>
        </w:rPr>
      </w:pPr>
    </w:p>
    <w:p w:rsidR="003C3078" w:rsidRDefault="003C3078" w:rsidP="00C823D1">
      <w:pPr>
        <w:rPr>
          <w:rFonts w:ascii="Verdana" w:hAnsi="Verdana"/>
          <w:sz w:val="18"/>
          <w:szCs w:val="18"/>
        </w:rPr>
      </w:pPr>
    </w:p>
    <w:p w:rsidR="003C3078" w:rsidRDefault="003C3078" w:rsidP="00C823D1">
      <w:pPr>
        <w:rPr>
          <w:rFonts w:ascii="Verdana" w:hAnsi="Verdana"/>
          <w:sz w:val="18"/>
          <w:szCs w:val="18"/>
        </w:rPr>
      </w:pPr>
    </w:p>
    <w:p w:rsidR="003C3078" w:rsidRDefault="003C3078" w:rsidP="00C823D1">
      <w:pPr>
        <w:rPr>
          <w:rFonts w:ascii="Verdana" w:hAnsi="Verdana"/>
          <w:sz w:val="18"/>
          <w:szCs w:val="18"/>
        </w:rPr>
      </w:pPr>
    </w:p>
    <w:p w:rsidR="003C3078" w:rsidRDefault="00742EA5" w:rsidP="00C823D1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Datum  </w:t>
      </w:r>
      <w:r w:rsidR="003C3078">
        <w:rPr>
          <w:rFonts w:ascii="Verdana" w:hAnsi="Verdana"/>
          <w:sz w:val="18"/>
          <w:szCs w:val="18"/>
        </w:rPr>
        <w:t>…………………………………</w:t>
      </w:r>
      <w:r w:rsidR="003C3078">
        <w:rPr>
          <w:rFonts w:ascii="Verdana" w:hAnsi="Verdana"/>
          <w:sz w:val="18"/>
          <w:szCs w:val="18"/>
        </w:rPr>
        <w:tab/>
      </w:r>
      <w:r w:rsidR="003C3078">
        <w:rPr>
          <w:rFonts w:ascii="Verdana" w:hAnsi="Verdana"/>
          <w:sz w:val="18"/>
          <w:szCs w:val="18"/>
        </w:rPr>
        <w:tab/>
      </w:r>
      <w:r w:rsidR="003C3078">
        <w:rPr>
          <w:rFonts w:ascii="Verdana" w:hAnsi="Verdana"/>
          <w:sz w:val="18"/>
          <w:szCs w:val="18"/>
        </w:rPr>
        <w:tab/>
      </w:r>
      <w:r w:rsidR="003C3078">
        <w:rPr>
          <w:rFonts w:ascii="Verdana" w:hAnsi="Verdana"/>
          <w:sz w:val="18"/>
          <w:szCs w:val="18"/>
        </w:rPr>
        <w:tab/>
      </w:r>
      <w:r w:rsidR="003C3078">
        <w:rPr>
          <w:rFonts w:ascii="Verdana" w:hAnsi="Verdana"/>
          <w:sz w:val="18"/>
          <w:szCs w:val="18"/>
        </w:rPr>
        <w:tab/>
      </w:r>
    </w:p>
    <w:p w:rsidR="0083717E" w:rsidRDefault="0083717E" w:rsidP="00C823D1">
      <w:pPr>
        <w:rPr>
          <w:rFonts w:ascii="Verdana" w:hAnsi="Verdana"/>
          <w:sz w:val="18"/>
          <w:szCs w:val="18"/>
        </w:rPr>
      </w:pPr>
    </w:p>
    <w:p w:rsidR="0083717E" w:rsidRDefault="00742EA5" w:rsidP="00C823D1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Plaats…………………………………………………………</w:t>
      </w:r>
    </w:p>
    <w:p w:rsidR="009F151D" w:rsidRDefault="009F151D" w:rsidP="00C823D1">
      <w:pPr>
        <w:rPr>
          <w:rFonts w:ascii="Verdana" w:hAnsi="Verdana"/>
          <w:sz w:val="18"/>
          <w:szCs w:val="18"/>
        </w:rPr>
      </w:pPr>
    </w:p>
    <w:p w:rsidR="009F151D" w:rsidRDefault="008C66B0" w:rsidP="00C823D1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fldChar w:fldCharType="begin">
          <w:ffData>
            <w:name w:val="Selectievakje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Selectievakje1"/>
      <w:r w:rsidR="009F151D">
        <w:rPr>
          <w:rFonts w:ascii="Verdana" w:hAnsi="Verdana"/>
          <w:sz w:val="18"/>
          <w:szCs w:val="18"/>
        </w:rPr>
        <w:instrText xml:space="preserve"> FORMCHECKBOX </w:instrText>
      </w:r>
      <w:r>
        <w:rPr>
          <w:rFonts w:ascii="Verdana" w:hAnsi="Verdana"/>
          <w:sz w:val="18"/>
          <w:szCs w:val="18"/>
        </w:rPr>
      </w:r>
      <w:r>
        <w:rPr>
          <w:rFonts w:ascii="Verdana" w:hAnsi="Verdana"/>
          <w:sz w:val="18"/>
          <w:szCs w:val="18"/>
        </w:rPr>
        <w:fldChar w:fldCharType="separate"/>
      </w:r>
      <w:r>
        <w:rPr>
          <w:rFonts w:ascii="Verdana" w:hAnsi="Verdana"/>
          <w:sz w:val="18"/>
          <w:szCs w:val="18"/>
        </w:rPr>
        <w:fldChar w:fldCharType="end"/>
      </w:r>
      <w:bookmarkEnd w:id="0"/>
      <w:r w:rsidR="009F151D">
        <w:rPr>
          <w:rFonts w:ascii="Verdana" w:hAnsi="Verdana"/>
          <w:sz w:val="18"/>
          <w:szCs w:val="18"/>
        </w:rPr>
        <w:t xml:space="preserve"> Medewerker is hiervan in kennis gesteld</w:t>
      </w:r>
    </w:p>
    <w:p w:rsidR="00EC18D0" w:rsidRDefault="00EC18D0" w:rsidP="00EC18D0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Velden aangegeven met een * zijn verplichte invulvelden</w:t>
      </w:r>
    </w:p>
    <w:p w:rsidR="00EC18D0" w:rsidRDefault="00EC18D0" w:rsidP="00C823D1">
      <w:pPr>
        <w:rPr>
          <w:rFonts w:ascii="Verdana" w:hAnsi="Verdana"/>
          <w:sz w:val="18"/>
          <w:szCs w:val="18"/>
        </w:rPr>
      </w:pPr>
    </w:p>
    <w:sectPr w:rsidR="00EC18D0" w:rsidSect="003076B7">
      <w:headerReference w:type="default" r:id="rId8"/>
      <w:footerReference w:type="default" r:id="rId9"/>
      <w:headerReference w:type="first" r:id="rId10"/>
      <w:footerReference w:type="first" r:id="rId11"/>
      <w:type w:val="continuous"/>
      <w:pgSz w:w="11907" w:h="16840" w:code="9"/>
      <w:pgMar w:top="2495" w:right="2665" w:bottom="340" w:left="1588" w:header="2495" w:footer="397" w:gutter="0"/>
      <w:cols w:space="708"/>
      <w:formProt w:val="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5194" w:rsidRDefault="001B5194">
      <w:r>
        <w:separator/>
      </w:r>
    </w:p>
  </w:endnote>
  <w:endnote w:type="continuationSeparator" w:id="0">
    <w:p w:rsidR="001B5194" w:rsidRDefault="001B51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-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09" w:type="dxa"/>
      <w:tblLayout w:type="fixed"/>
      <w:tblCellMar>
        <w:left w:w="0" w:type="dxa"/>
        <w:right w:w="0" w:type="dxa"/>
      </w:tblCellMar>
      <w:tblLook w:val="0000"/>
    </w:tblPr>
    <w:tblGrid>
      <w:gridCol w:w="7681"/>
      <w:gridCol w:w="2128"/>
    </w:tblGrid>
    <w:tr w:rsidR="001B5194">
      <w:trPr>
        <w:trHeight w:hRule="exact" w:val="240"/>
      </w:trPr>
      <w:tc>
        <w:tcPr>
          <w:tcW w:w="7752" w:type="dxa"/>
          <w:shd w:val="clear" w:color="auto" w:fill="auto"/>
          <w:vAlign w:val="center"/>
        </w:tcPr>
        <w:p w:rsidR="001B5194" w:rsidRDefault="008C66B0" w:rsidP="004C7F7D">
          <w:pPr>
            <w:pStyle w:val="Huisstijl-Rubricering"/>
          </w:pPr>
          <w:fldSimple w:instr=" DOCPROPERTY  Rubricering  \* MERGEFORMAT ">
            <w:r w:rsidR="001B5194">
              <w:t xml:space="preserve"> </w:t>
            </w:r>
          </w:fldSimple>
        </w:p>
      </w:tc>
      <w:tc>
        <w:tcPr>
          <w:tcW w:w="2148" w:type="dxa"/>
          <w:vAlign w:val="center"/>
        </w:tcPr>
        <w:p w:rsidR="001B5194" w:rsidRDefault="001B5194" w:rsidP="004C7F7D">
          <w:pPr>
            <w:pStyle w:val="Huisstijl-Paginanummering"/>
          </w:pPr>
          <w:r>
            <w:t xml:space="preserve">  </w:t>
          </w:r>
          <w:r w:rsidRPr="00CD362D">
            <w:t xml:space="preserve">Pagina </w:t>
          </w:r>
          <w:fldSimple w:instr=" PAGE   \* MERGEFORMAT ">
            <w:r>
              <w:t>1</w:t>
            </w:r>
          </w:fldSimple>
          <w:r w:rsidRPr="00CD362D">
            <w:t xml:space="preserve"> van</w:t>
          </w:r>
          <w:r>
            <w:t xml:space="preserve"> </w:t>
          </w:r>
          <w:fldSimple w:instr=" NUMPAGES   \* MERGEFORMAT ">
            <w:r>
              <w:t>1</w:t>
            </w:r>
          </w:fldSimple>
        </w:p>
      </w:tc>
    </w:tr>
  </w:tbl>
  <w:p w:rsidR="001B5194" w:rsidRPr="003D7128" w:rsidRDefault="001B5194">
    <w:pPr>
      <w:pStyle w:val="Voettekst"/>
      <w:rPr>
        <w:sz w:val="2"/>
        <w:szCs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866" w:type="dxa"/>
      <w:tblLayout w:type="fixed"/>
      <w:tblCellMar>
        <w:left w:w="0" w:type="dxa"/>
        <w:right w:w="0" w:type="dxa"/>
      </w:tblCellMar>
      <w:tblLook w:val="0000"/>
    </w:tblPr>
    <w:tblGrid>
      <w:gridCol w:w="7725"/>
      <w:gridCol w:w="2141"/>
    </w:tblGrid>
    <w:tr w:rsidR="001B5194">
      <w:trPr>
        <w:trHeight w:hRule="exact" w:val="266"/>
      </w:trPr>
      <w:tc>
        <w:tcPr>
          <w:tcW w:w="7752" w:type="dxa"/>
          <w:shd w:val="clear" w:color="auto" w:fill="auto"/>
          <w:vAlign w:val="center"/>
        </w:tcPr>
        <w:bookmarkStart w:id="1" w:name="bmVoettekst1"/>
        <w:p w:rsidR="001B5194" w:rsidRDefault="008C66B0" w:rsidP="004C7F7D">
          <w:pPr>
            <w:pStyle w:val="Huisstijl-Rubricering"/>
          </w:pPr>
          <w:r>
            <w:fldChar w:fldCharType="begin"/>
          </w:r>
          <w:r w:rsidR="001B5194">
            <w:instrText xml:space="preserve"> DOCPROPERTY  Rubricering  \* MERGEFORMAT </w:instrText>
          </w:r>
          <w:r>
            <w:fldChar w:fldCharType="separate"/>
          </w:r>
          <w:r w:rsidR="001B5194">
            <w:t xml:space="preserve"> </w:t>
          </w:r>
          <w:r>
            <w:fldChar w:fldCharType="end"/>
          </w:r>
        </w:p>
      </w:tc>
      <w:tc>
        <w:tcPr>
          <w:tcW w:w="2148" w:type="dxa"/>
          <w:vAlign w:val="center"/>
        </w:tcPr>
        <w:p w:rsidR="001B5194" w:rsidRPr="006B1455" w:rsidRDefault="001B5194" w:rsidP="002F688A">
          <w:pPr>
            <w:pStyle w:val="Huisstijl-Paginanummering"/>
          </w:pPr>
          <w:r>
            <w:t xml:space="preserve"> Versie 2 11-2016|RH</w:t>
          </w:r>
        </w:p>
      </w:tc>
    </w:tr>
    <w:bookmarkEnd w:id="1"/>
  </w:tbl>
  <w:p w:rsidR="001B5194" w:rsidRPr="00467020" w:rsidRDefault="001B5194" w:rsidP="00467020">
    <w:pPr>
      <w:pStyle w:val="Voettekst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5194" w:rsidRDefault="001B5194">
      <w:r>
        <w:separator/>
      </w:r>
    </w:p>
  </w:footnote>
  <w:footnote w:type="continuationSeparator" w:id="0">
    <w:p w:rsidR="001B5194" w:rsidRDefault="001B51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7520" w:type="dxa"/>
      <w:tblLayout w:type="fixed"/>
      <w:tblCellMar>
        <w:left w:w="0" w:type="dxa"/>
        <w:right w:w="0" w:type="dxa"/>
      </w:tblCellMar>
      <w:tblLook w:val="0000"/>
    </w:tblPr>
    <w:tblGrid>
      <w:gridCol w:w="7520"/>
    </w:tblGrid>
    <w:tr w:rsidR="001B5194" w:rsidRPr="00275984">
      <w:trPr>
        <w:trHeight w:hRule="exact" w:val="198"/>
      </w:trPr>
      <w:tc>
        <w:tcPr>
          <w:tcW w:w="7520" w:type="dxa"/>
          <w:shd w:val="clear" w:color="auto" w:fill="auto"/>
        </w:tcPr>
        <w:p w:rsidR="001B5194" w:rsidRPr="00275984" w:rsidRDefault="001B5194" w:rsidP="00AA5CC2">
          <w:pPr>
            <w:rPr>
              <w:sz w:val="12"/>
              <w:szCs w:val="12"/>
            </w:rPr>
          </w:pPr>
        </w:p>
      </w:tc>
    </w:tr>
  </w:tbl>
  <w:tbl>
    <w:tblPr>
      <w:tblW w:w="2013" w:type="dxa"/>
      <w:tblLayout w:type="fixed"/>
      <w:tblCellMar>
        <w:left w:w="0" w:type="dxa"/>
        <w:right w:w="0" w:type="dxa"/>
      </w:tblCellMar>
      <w:tblLook w:val="0000"/>
    </w:tblPr>
    <w:tblGrid>
      <w:gridCol w:w="2013"/>
    </w:tblGrid>
    <w:tr w:rsidR="001B5194" w:rsidRPr="00496319">
      <w:tc>
        <w:tcPr>
          <w:tcW w:w="2013" w:type="dxa"/>
          <w:shd w:val="clear" w:color="auto" w:fill="auto"/>
        </w:tcPr>
        <w:p w:rsidR="001B5194" w:rsidRDefault="001B5194" w:rsidP="00B03D00">
          <w:pPr>
            <w:pStyle w:val="Huisstijl-Gegeven"/>
            <w:framePr w:w="2098" w:h="12752" w:hRule="exact" w:wrap="around" w:vAnchor="page" w:hAnchor="page" w:x="9328" w:y="3120"/>
          </w:pPr>
        </w:p>
        <w:p w:rsidR="001B5194" w:rsidRDefault="001B5194" w:rsidP="00B03D00">
          <w:pPr>
            <w:pStyle w:val="Huisstijl-Adres"/>
            <w:framePr w:w="2098" w:h="12752" w:hRule="exact" w:wrap="around" w:vAnchor="page" w:hAnchor="page" w:x="9328" w:y="3120"/>
          </w:pPr>
        </w:p>
        <w:p w:rsidR="001B5194" w:rsidRPr="00F93F9E" w:rsidRDefault="001B5194" w:rsidP="00B03D00">
          <w:pPr>
            <w:pStyle w:val="Huisstijl-Adres"/>
            <w:framePr w:w="2098" w:h="12752" w:hRule="exact" w:wrap="around" w:vAnchor="page" w:hAnchor="page" w:x="9328" w:y="3120"/>
          </w:pPr>
        </w:p>
      </w:tc>
    </w:tr>
    <w:tr w:rsidR="001B5194">
      <w:trPr>
        <w:trHeight w:hRule="exact" w:val="200"/>
      </w:trPr>
      <w:tc>
        <w:tcPr>
          <w:tcW w:w="2013" w:type="dxa"/>
          <w:shd w:val="clear" w:color="auto" w:fill="auto"/>
        </w:tcPr>
        <w:p w:rsidR="001B5194" w:rsidRPr="00DF54D9" w:rsidRDefault="001B5194" w:rsidP="00B03D00">
          <w:pPr>
            <w:framePr w:w="2098" w:h="12752" w:hRule="exact" w:wrap="around" w:vAnchor="page" w:hAnchor="page" w:x="9328" w:y="3120"/>
          </w:pPr>
        </w:p>
      </w:tc>
    </w:tr>
    <w:tr w:rsidR="001B5194" w:rsidRPr="00496319">
      <w:trPr>
        <w:trHeight w:val="1741"/>
      </w:trPr>
      <w:tc>
        <w:tcPr>
          <w:tcW w:w="2013" w:type="dxa"/>
          <w:shd w:val="clear" w:color="auto" w:fill="auto"/>
        </w:tcPr>
        <w:p w:rsidR="001B5194" w:rsidRDefault="001B5194" w:rsidP="00B03D00">
          <w:pPr>
            <w:pStyle w:val="Huisstijl-Gegeven"/>
            <w:framePr w:w="2098" w:h="12752" w:hRule="exact" w:wrap="around" w:vAnchor="page" w:hAnchor="page" w:x="9328" w:y="3120"/>
          </w:pPr>
        </w:p>
        <w:p w:rsidR="001B5194" w:rsidRDefault="001B5194" w:rsidP="00B03D00">
          <w:pPr>
            <w:pStyle w:val="Huisstijl-Gegeven"/>
            <w:framePr w:w="2098" w:h="12752" w:hRule="exact" w:wrap="around" w:vAnchor="page" w:hAnchor="page" w:x="9328" w:y="3120"/>
          </w:pPr>
        </w:p>
        <w:p w:rsidR="001B5194" w:rsidRDefault="001B5194" w:rsidP="00B03D00">
          <w:pPr>
            <w:pStyle w:val="Huisstijl-Gegeven"/>
            <w:framePr w:w="2098" w:h="12752" w:hRule="exact" w:wrap="around" w:vAnchor="page" w:hAnchor="page" w:x="9328" w:y="3120"/>
          </w:pPr>
        </w:p>
        <w:p w:rsidR="001B5194" w:rsidRPr="00F93F9E" w:rsidRDefault="001B5194" w:rsidP="00B03D00">
          <w:pPr>
            <w:pStyle w:val="Huisstijl-Gegeven"/>
            <w:framePr w:w="2098" w:h="12752" w:hRule="exact" w:wrap="around" w:vAnchor="page" w:hAnchor="page" w:x="9328" w:y="3120"/>
          </w:pPr>
        </w:p>
      </w:tc>
    </w:tr>
    <w:tr w:rsidR="001B5194">
      <w:trPr>
        <w:trHeight w:val="930"/>
      </w:trPr>
      <w:tc>
        <w:tcPr>
          <w:tcW w:w="2013" w:type="dxa"/>
          <w:shd w:val="clear" w:color="auto" w:fill="auto"/>
        </w:tcPr>
        <w:p w:rsidR="001B5194" w:rsidRDefault="001B5194" w:rsidP="00B03D00">
          <w:pPr>
            <w:pStyle w:val="Huisstijl-Voorwaarden"/>
            <w:framePr w:w="2098" w:h="12752" w:hRule="exact" w:wrap="around" w:vAnchor="page" w:hAnchor="page" w:x="9328" w:y="3120"/>
          </w:pPr>
        </w:p>
      </w:tc>
    </w:tr>
  </w:tbl>
  <w:p w:rsidR="001B5194" w:rsidRDefault="001B5194" w:rsidP="00B03D00">
    <w:pPr>
      <w:framePr w:w="2098" w:h="12752" w:hRule="exact" w:wrap="around" w:vAnchor="page" w:hAnchor="page" w:x="9328" w:y="3120"/>
    </w:pPr>
  </w:p>
  <w:p w:rsidR="001B5194" w:rsidRDefault="008C66B0" w:rsidP="005B0E5E">
    <w:pPr>
      <w:pStyle w:val="Huisstijl-Rubricering"/>
    </w:pPr>
    <w:fldSimple w:instr=" DOCPROPERTY  Rubricering  \* MERGEFORMAT ">
      <w:r w:rsidR="001B5194">
        <w:t xml:space="preserve"> </w:t>
      </w:r>
    </w:fldSimple>
  </w:p>
  <w:p w:rsidR="001B5194" w:rsidRDefault="001B5194" w:rsidP="005B0E5E">
    <w:pPr>
      <w:pStyle w:val="Huisstijl-Rubricering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CellMar>
        <w:left w:w="0" w:type="dxa"/>
        <w:right w:w="0" w:type="dxa"/>
      </w:tblCellMar>
      <w:tblLook w:val="0000"/>
    </w:tblPr>
    <w:tblGrid>
      <w:gridCol w:w="737"/>
      <w:gridCol w:w="5263"/>
    </w:tblGrid>
    <w:tr w:rsidR="001B5194">
      <w:trPr>
        <w:trHeight w:val="2636"/>
      </w:trPr>
      <w:tc>
        <w:tcPr>
          <w:tcW w:w="737" w:type="dxa"/>
          <w:shd w:val="clear" w:color="auto" w:fill="auto"/>
        </w:tcPr>
        <w:p w:rsidR="001B5194" w:rsidRDefault="001B5194" w:rsidP="00CE0B8E">
          <w:pPr>
            <w:framePr w:w="6237" w:h="2495" w:hRule="exact" w:wrap="around" w:vAnchor="page" w:hAnchor="page" w:x="5586" w:y="1"/>
          </w:pPr>
          <w:r>
            <w:rPr>
              <w:noProof/>
            </w:rPr>
            <w:drawing>
              <wp:inline distT="0" distB="0" distL="0" distR="0">
                <wp:extent cx="466725" cy="1581150"/>
                <wp:effectExtent l="19050" t="0" r="9525" b="0"/>
                <wp:docPr id="14" name="Afbeelding 14" descr="Rijkslint Zwart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4" descr="Rijkslint Zwart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1581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63" w:type="dxa"/>
          <w:shd w:val="clear" w:color="auto" w:fill="auto"/>
        </w:tcPr>
        <w:p w:rsidR="001B5194" w:rsidRPr="00975465" w:rsidRDefault="001B5194" w:rsidP="00CE0B8E">
          <w:pPr>
            <w:framePr w:w="6237" w:h="2495" w:hRule="exact" w:wrap="around" w:vAnchor="page" w:hAnchor="page" w:x="5586" w:y="1"/>
          </w:pPr>
          <w:r>
            <w:rPr>
              <w:noProof/>
            </w:rPr>
            <w:drawing>
              <wp:inline distT="0" distB="0" distL="0" distR="0">
                <wp:extent cx="2343150" cy="1581150"/>
                <wp:effectExtent l="0" t="0" r="0" b="0"/>
                <wp:docPr id="15" name="Afbeelding 15" descr="wrd_PD_nl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5" descr="wrd_PD_nl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43150" cy="1581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1B5194" w:rsidRDefault="001B5194" w:rsidP="00CE0B8E">
    <w:pPr>
      <w:framePr w:w="6237" w:h="2495" w:hRule="exact" w:wrap="around" w:vAnchor="page" w:hAnchor="page" w:x="5586" w:y="1"/>
    </w:pPr>
  </w:p>
  <w:tbl>
    <w:tblPr>
      <w:tblW w:w="7520" w:type="dxa"/>
      <w:tblLayout w:type="fixed"/>
      <w:tblCellMar>
        <w:left w:w="0" w:type="dxa"/>
        <w:right w:w="0" w:type="dxa"/>
      </w:tblCellMar>
      <w:tblLook w:val="0000"/>
    </w:tblPr>
    <w:tblGrid>
      <w:gridCol w:w="7520"/>
    </w:tblGrid>
    <w:tr w:rsidR="001B5194">
      <w:trPr>
        <w:trHeight w:hRule="exact" w:val="198"/>
      </w:trPr>
      <w:tc>
        <w:tcPr>
          <w:tcW w:w="7520" w:type="dxa"/>
          <w:shd w:val="clear" w:color="auto" w:fill="auto"/>
        </w:tcPr>
        <w:p w:rsidR="001B5194" w:rsidRPr="00BC3B53" w:rsidRDefault="001B5194" w:rsidP="00AA5CC2"/>
      </w:tc>
    </w:tr>
  </w:tbl>
  <w:tbl>
    <w:tblPr>
      <w:tblW w:w="2013" w:type="dxa"/>
      <w:tblLayout w:type="fixed"/>
      <w:tblCellMar>
        <w:left w:w="0" w:type="dxa"/>
        <w:right w:w="0" w:type="dxa"/>
      </w:tblCellMar>
      <w:tblLook w:val="0000"/>
    </w:tblPr>
    <w:tblGrid>
      <w:gridCol w:w="2013"/>
    </w:tblGrid>
    <w:tr w:rsidR="001B5194" w:rsidRPr="00D51414">
      <w:tc>
        <w:tcPr>
          <w:tcW w:w="2013" w:type="dxa"/>
          <w:shd w:val="clear" w:color="auto" w:fill="auto"/>
        </w:tcPr>
        <w:p w:rsidR="001B5194" w:rsidRPr="00D51414" w:rsidRDefault="001B5194" w:rsidP="00742EA5">
          <w:pPr>
            <w:pStyle w:val="Huisstijl-Adres"/>
            <w:framePr w:w="2098" w:h="12752" w:hRule="exact" w:wrap="around" w:vAnchor="page" w:hAnchor="page" w:x="9241" w:y="3120"/>
          </w:pPr>
        </w:p>
      </w:tc>
    </w:tr>
    <w:tr w:rsidR="001B5194" w:rsidRPr="00D51414">
      <w:trPr>
        <w:trHeight w:hRule="exact" w:val="200"/>
      </w:trPr>
      <w:tc>
        <w:tcPr>
          <w:tcW w:w="2013" w:type="dxa"/>
          <w:shd w:val="clear" w:color="auto" w:fill="auto"/>
        </w:tcPr>
        <w:p w:rsidR="001B5194" w:rsidRPr="00D51414" w:rsidRDefault="001B5194" w:rsidP="00742EA5">
          <w:pPr>
            <w:framePr w:w="2098" w:h="12752" w:hRule="exact" w:wrap="around" w:vAnchor="page" w:hAnchor="page" w:x="9241" w:y="3120"/>
          </w:pPr>
        </w:p>
      </w:tc>
    </w:tr>
    <w:tr w:rsidR="001B5194">
      <w:trPr>
        <w:trHeight w:val="1740"/>
      </w:trPr>
      <w:tc>
        <w:tcPr>
          <w:tcW w:w="2013" w:type="dxa"/>
          <w:shd w:val="clear" w:color="auto" w:fill="auto"/>
        </w:tcPr>
        <w:p w:rsidR="001B5194" w:rsidRDefault="001B5194" w:rsidP="00742EA5">
          <w:pPr>
            <w:pStyle w:val="Huisstijl-Gegeven"/>
            <w:framePr w:w="2098" w:h="12752" w:hRule="exact" w:wrap="around" w:vAnchor="page" w:hAnchor="page" w:x="9241" w:y="3120"/>
          </w:pPr>
        </w:p>
      </w:tc>
    </w:tr>
    <w:tr w:rsidR="001B5194">
      <w:trPr>
        <w:trHeight w:val="930"/>
      </w:trPr>
      <w:tc>
        <w:tcPr>
          <w:tcW w:w="2013" w:type="dxa"/>
          <w:shd w:val="clear" w:color="auto" w:fill="auto"/>
        </w:tcPr>
        <w:p w:rsidR="001B5194" w:rsidRDefault="001B5194" w:rsidP="00742EA5">
          <w:pPr>
            <w:pStyle w:val="Huisstijl-Voorwaarden"/>
            <w:framePr w:w="2098" w:h="12752" w:hRule="exact" w:wrap="around" w:vAnchor="page" w:hAnchor="page" w:x="9241" w:y="3120"/>
          </w:pPr>
        </w:p>
      </w:tc>
    </w:tr>
  </w:tbl>
  <w:p w:rsidR="001B5194" w:rsidRDefault="001B5194" w:rsidP="00742EA5">
    <w:pPr>
      <w:framePr w:w="2098" w:h="12752" w:hRule="exact" w:wrap="around" w:vAnchor="page" w:hAnchor="page" w:x="9241" w:y="3120"/>
    </w:pPr>
  </w:p>
  <w:p w:rsidR="001B5194" w:rsidRDefault="001B5194" w:rsidP="00742EA5">
    <w:pPr>
      <w:framePr w:w="2098" w:h="12752" w:hRule="exact" w:wrap="around" w:vAnchor="page" w:hAnchor="page" w:x="9241" w:y="3120"/>
    </w:pPr>
  </w:p>
  <w:tbl>
    <w:tblPr>
      <w:tblW w:w="7520" w:type="dxa"/>
      <w:tblLayout w:type="fixed"/>
      <w:tblCellMar>
        <w:left w:w="0" w:type="dxa"/>
        <w:right w:w="0" w:type="dxa"/>
      </w:tblCellMar>
      <w:tblLook w:val="0000"/>
    </w:tblPr>
    <w:tblGrid>
      <w:gridCol w:w="2220"/>
      <w:gridCol w:w="5300"/>
    </w:tblGrid>
    <w:tr w:rsidR="001B5194" w:rsidRPr="00FE48B2" w:rsidTr="00FE48B2">
      <w:trPr>
        <w:trHeight w:hRule="exact" w:val="1421"/>
      </w:trPr>
      <w:tc>
        <w:tcPr>
          <w:tcW w:w="7520" w:type="dxa"/>
          <w:gridSpan w:val="2"/>
          <w:shd w:val="clear" w:color="auto" w:fill="auto"/>
        </w:tcPr>
        <w:p w:rsidR="001B5194" w:rsidRPr="00FE48B2" w:rsidRDefault="001B5194" w:rsidP="00742EA5">
          <w:pPr>
            <w:pStyle w:val="Huisstijl-Adres"/>
            <w:rPr>
              <w:rFonts w:ascii="Verdana" w:hAnsi="Verdana"/>
              <w:sz w:val="16"/>
              <w:szCs w:val="16"/>
            </w:rPr>
          </w:pPr>
          <w:r w:rsidRPr="00FE48B2">
            <w:rPr>
              <w:rFonts w:ascii="Verdana" w:hAnsi="Verdana"/>
              <w:b/>
              <w:sz w:val="16"/>
              <w:szCs w:val="16"/>
            </w:rPr>
            <w:t>Team Administratie /</w:t>
          </w:r>
          <w:r w:rsidRPr="00FE48B2">
            <w:rPr>
              <w:rFonts w:ascii="Verdana" w:hAnsi="Verdana"/>
              <w:sz w:val="16"/>
              <w:szCs w:val="16"/>
            </w:rPr>
            <w:t>Centrale Archiefvoorziening Personeelsdossiers</w:t>
          </w:r>
        </w:p>
        <w:p w:rsidR="001B5194" w:rsidRPr="00FE48B2" w:rsidRDefault="001B5194" w:rsidP="00FE48B2">
          <w:pPr>
            <w:pStyle w:val="Huisstijl-Adres"/>
            <w:rPr>
              <w:rStyle w:val="Huisstijl-AdresChar"/>
            </w:rPr>
          </w:pPr>
          <w:r w:rsidRPr="00FE48B2">
            <w:rPr>
              <w:rStyle w:val="Huisstijl-AdresChar"/>
            </w:rPr>
            <w:br/>
          </w:r>
          <w:r w:rsidRPr="00FE48B2">
            <w:rPr>
              <w:rStyle w:val="Huisstijl-AdresChar"/>
              <w:b/>
            </w:rPr>
            <w:t xml:space="preserve">Versturen:  </w:t>
          </w:r>
          <w:r w:rsidRPr="00FE48B2">
            <w:rPr>
              <w:rStyle w:val="Huisstijl-AdresChar"/>
            </w:rPr>
            <w:br/>
            <w:t>- per mail aan  contactcenter@p-direkt.nl</w:t>
          </w:r>
          <w:r w:rsidRPr="00FE48B2" w:rsidDel="00FC7262">
            <w:rPr>
              <w:rStyle w:val="Huisstijl-AdresChar"/>
            </w:rPr>
            <w:t xml:space="preserve"> </w:t>
          </w:r>
          <w:r>
            <w:rPr>
              <w:rStyle w:val="Huisstijl-AdresChar"/>
            </w:rPr>
            <w:t xml:space="preserve">, OF </w:t>
          </w:r>
          <w:r w:rsidRPr="00FE48B2">
            <w:rPr>
              <w:rStyle w:val="Huisstijl-AdresChar"/>
            </w:rPr>
            <w:br/>
            <w:t xml:space="preserve">- via het contactformulier in het P-Direktportaal . Kies voor opdracht en bij categorie voor Opslaan in personeelsdossier. </w:t>
          </w:r>
        </w:p>
        <w:p w:rsidR="001B5194" w:rsidRPr="00FE48B2" w:rsidRDefault="001B5194" w:rsidP="00FC7262">
          <w:pPr>
            <w:pStyle w:val="Huisstijl-NAW"/>
          </w:pPr>
        </w:p>
      </w:tc>
    </w:tr>
    <w:tr w:rsidR="001B5194">
      <w:trPr>
        <w:trHeight w:val="510"/>
      </w:trPr>
      <w:tc>
        <w:tcPr>
          <w:tcW w:w="2220" w:type="dxa"/>
          <w:shd w:val="clear" w:color="auto" w:fill="auto"/>
        </w:tcPr>
        <w:p w:rsidR="001B5194" w:rsidRPr="00FE48B2" w:rsidRDefault="001B5194" w:rsidP="00AA5CC2"/>
      </w:tc>
      <w:tc>
        <w:tcPr>
          <w:tcW w:w="5300" w:type="dxa"/>
          <w:shd w:val="clear" w:color="auto" w:fill="auto"/>
        </w:tcPr>
        <w:p w:rsidR="001B5194" w:rsidRDefault="001B5194" w:rsidP="00742EA5">
          <w:pPr>
            <w:rPr>
              <w:b/>
              <w:color w:val="000000"/>
            </w:rPr>
          </w:pPr>
          <w:r w:rsidRPr="00FE48B2">
            <w:rPr>
              <w:b/>
            </w:rPr>
            <w:t xml:space="preserve"> </w:t>
          </w:r>
          <w:r>
            <w:rPr>
              <w:b/>
              <w:color w:val="000000"/>
            </w:rPr>
            <w:t>Verwijderverzoek document uit personeelsdossier</w:t>
          </w:r>
        </w:p>
        <w:p w:rsidR="001B5194" w:rsidRPr="00D73FD4" w:rsidRDefault="001B5194" w:rsidP="00742EA5">
          <w:pPr>
            <w:rPr>
              <w:b/>
              <w:color w:val="000000"/>
            </w:rPr>
          </w:pPr>
        </w:p>
      </w:tc>
    </w:tr>
  </w:tbl>
  <w:p w:rsidR="001B5194" w:rsidRDefault="001B5194" w:rsidP="009F151D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87009E68"/>
    <w:lvl w:ilvl="0">
      <w:start w:val="1"/>
      <w:numFmt w:val="bullet"/>
      <w:pStyle w:val="Lijstopsomteken2"/>
      <w:lvlText w:val="–"/>
      <w:lvlJc w:val="left"/>
      <w:pPr>
        <w:tabs>
          <w:tab w:val="num" w:pos="580"/>
        </w:tabs>
        <w:ind w:left="580" w:hanging="340"/>
      </w:pPr>
      <w:rPr>
        <w:rFonts w:ascii="Verdana" w:hAnsi="Verdana" w:hint="default"/>
      </w:rPr>
    </w:lvl>
  </w:abstractNum>
  <w:abstractNum w:abstractNumId="1">
    <w:nsid w:val="FFFFFF89"/>
    <w:multiLevelType w:val="singleLevel"/>
    <w:tmpl w:val="5DDE617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34A5FE1"/>
    <w:multiLevelType w:val="hybridMultilevel"/>
    <w:tmpl w:val="19483D6C"/>
    <w:lvl w:ilvl="0" w:tplc="25E421E8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Verdana" w:eastAsia="Times New Roman" w:hAnsi="Verdana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">
    <w:nsid w:val="07323616"/>
    <w:multiLevelType w:val="hybridMultilevel"/>
    <w:tmpl w:val="195A07D4"/>
    <w:lvl w:ilvl="0" w:tplc="25E421E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A4120A4"/>
    <w:multiLevelType w:val="hybridMultilevel"/>
    <w:tmpl w:val="D1C0296A"/>
    <w:lvl w:ilvl="0" w:tplc="8E2EE5EE">
      <w:start w:val="1"/>
      <w:numFmt w:val="bullet"/>
      <w:pStyle w:val="Lijstopsomteken"/>
      <w:lvlText w:val="•"/>
      <w:lvlJc w:val="left"/>
      <w:pPr>
        <w:tabs>
          <w:tab w:val="num" w:pos="360"/>
        </w:tabs>
        <w:ind w:left="360" w:hanging="360"/>
      </w:pPr>
      <w:rPr>
        <w:rFonts w:ascii="Verdana" w:hAnsi="Verdana" w:hint="default"/>
        <w:sz w:val="18"/>
        <w:szCs w:val="18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19B172C"/>
    <w:multiLevelType w:val="hybridMultilevel"/>
    <w:tmpl w:val="5FA8413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9102171"/>
    <w:multiLevelType w:val="hybridMultilevel"/>
    <w:tmpl w:val="396EAEF0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0"/>
  </w:num>
  <w:num w:numId="5">
    <w:abstractNumId w:val="6"/>
  </w:num>
  <w:num w:numId="6">
    <w:abstractNumId w:val="3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attachedTemplate r:id="rId1"/>
  <w:stylePaneFormatFilter w:val="3F01"/>
  <w:defaultTabStop w:val="708"/>
  <w:hyphenationZone w:val="425"/>
  <w:doNotHyphenateCaps/>
  <w:drawingGridHorizontalSpacing w:val="100"/>
  <w:drawingGridVerticalSpacing w:val="136"/>
  <w:displayHorizontalDrawingGridEvery w:val="2"/>
  <w:displayVerticalDrawingGridEvery w:val="0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/>
  <w:rsids>
    <w:rsidRoot w:val="006148C8"/>
    <w:rsid w:val="00020E79"/>
    <w:rsid w:val="000406DC"/>
    <w:rsid w:val="00045DA2"/>
    <w:rsid w:val="00056B96"/>
    <w:rsid w:val="00081091"/>
    <w:rsid w:val="0009704E"/>
    <w:rsid w:val="000E58D7"/>
    <w:rsid w:val="001323F9"/>
    <w:rsid w:val="001502C8"/>
    <w:rsid w:val="00165846"/>
    <w:rsid w:val="001901EF"/>
    <w:rsid w:val="00195960"/>
    <w:rsid w:val="001B5194"/>
    <w:rsid w:val="001C5ABF"/>
    <w:rsid w:val="001D7FB7"/>
    <w:rsid w:val="00252C8F"/>
    <w:rsid w:val="00261780"/>
    <w:rsid w:val="00261A1C"/>
    <w:rsid w:val="00290617"/>
    <w:rsid w:val="00294034"/>
    <w:rsid w:val="002A5DD7"/>
    <w:rsid w:val="002C6D17"/>
    <w:rsid w:val="002D03B7"/>
    <w:rsid w:val="002F688A"/>
    <w:rsid w:val="003076B7"/>
    <w:rsid w:val="00325175"/>
    <w:rsid w:val="00351A35"/>
    <w:rsid w:val="00354743"/>
    <w:rsid w:val="00361E15"/>
    <w:rsid w:val="00366511"/>
    <w:rsid w:val="00381E20"/>
    <w:rsid w:val="003A04CD"/>
    <w:rsid w:val="003A4FE4"/>
    <w:rsid w:val="003B17FA"/>
    <w:rsid w:val="003B23A1"/>
    <w:rsid w:val="003C3078"/>
    <w:rsid w:val="003D7128"/>
    <w:rsid w:val="003E58B0"/>
    <w:rsid w:val="004068A8"/>
    <w:rsid w:val="00410761"/>
    <w:rsid w:val="00417E0E"/>
    <w:rsid w:val="004226E8"/>
    <w:rsid w:val="004449BD"/>
    <w:rsid w:val="004459C9"/>
    <w:rsid w:val="00447ADC"/>
    <w:rsid w:val="00467020"/>
    <w:rsid w:val="004952F2"/>
    <w:rsid w:val="004B3B57"/>
    <w:rsid w:val="004C7F7D"/>
    <w:rsid w:val="004D160B"/>
    <w:rsid w:val="004E7664"/>
    <w:rsid w:val="00512977"/>
    <w:rsid w:val="0052486A"/>
    <w:rsid w:val="0055663D"/>
    <w:rsid w:val="005762C4"/>
    <w:rsid w:val="0057729A"/>
    <w:rsid w:val="00591DF2"/>
    <w:rsid w:val="005A4C09"/>
    <w:rsid w:val="005A620A"/>
    <w:rsid w:val="005A6FA0"/>
    <w:rsid w:val="005B094A"/>
    <w:rsid w:val="005B0AD2"/>
    <w:rsid w:val="005B0E5E"/>
    <w:rsid w:val="005B73E5"/>
    <w:rsid w:val="005B7D06"/>
    <w:rsid w:val="005D3055"/>
    <w:rsid w:val="00606A10"/>
    <w:rsid w:val="00610234"/>
    <w:rsid w:val="006148C8"/>
    <w:rsid w:val="00634B14"/>
    <w:rsid w:val="006403FF"/>
    <w:rsid w:val="00641132"/>
    <w:rsid w:val="00665C33"/>
    <w:rsid w:val="0067227F"/>
    <w:rsid w:val="00674AEB"/>
    <w:rsid w:val="00675600"/>
    <w:rsid w:val="006B20F0"/>
    <w:rsid w:val="006C0C51"/>
    <w:rsid w:val="006D06C0"/>
    <w:rsid w:val="006E6C56"/>
    <w:rsid w:val="006F04C5"/>
    <w:rsid w:val="006F1777"/>
    <w:rsid w:val="00704143"/>
    <w:rsid w:val="007160D2"/>
    <w:rsid w:val="00716787"/>
    <w:rsid w:val="00742EA5"/>
    <w:rsid w:val="00784889"/>
    <w:rsid w:val="00790FF3"/>
    <w:rsid w:val="0079649C"/>
    <w:rsid w:val="007A0628"/>
    <w:rsid w:val="007A07CF"/>
    <w:rsid w:val="007E0EFB"/>
    <w:rsid w:val="007F3545"/>
    <w:rsid w:val="008015E2"/>
    <w:rsid w:val="00806128"/>
    <w:rsid w:val="008074C8"/>
    <w:rsid w:val="00826172"/>
    <w:rsid w:val="0083717E"/>
    <w:rsid w:val="00867656"/>
    <w:rsid w:val="008832BC"/>
    <w:rsid w:val="00886AA9"/>
    <w:rsid w:val="008972F2"/>
    <w:rsid w:val="008A06BB"/>
    <w:rsid w:val="008C185E"/>
    <w:rsid w:val="008C66B0"/>
    <w:rsid w:val="008F4DB1"/>
    <w:rsid w:val="00975465"/>
    <w:rsid w:val="009868BB"/>
    <w:rsid w:val="009A33AC"/>
    <w:rsid w:val="009B4F59"/>
    <w:rsid w:val="009B6CB3"/>
    <w:rsid w:val="009F151D"/>
    <w:rsid w:val="00A11A17"/>
    <w:rsid w:val="00A20C65"/>
    <w:rsid w:val="00A46949"/>
    <w:rsid w:val="00A53DD1"/>
    <w:rsid w:val="00A66790"/>
    <w:rsid w:val="00A771C0"/>
    <w:rsid w:val="00A90421"/>
    <w:rsid w:val="00AA070F"/>
    <w:rsid w:val="00AA5CC2"/>
    <w:rsid w:val="00AE59B7"/>
    <w:rsid w:val="00B03D00"/>
    <w:rsid w:val="00B03F6D"/>
    <w:rsid w:val="00B0444A"/>
    <w:rsid w:val="00B729E3"/>
    <w:rsid w:val="00BB37DC"/>
    <w:rsid w:val="00BC2872"/>
    <w:rsid w:val="00C15B1D"/>
    <w:rsid w:val="00C22531"/>
    <w:rsid w:val="00C23564"/>
    <w:rsid w:val="00C2594B"/>
    <w:rsid w:val="00C2666D"/>
    <w:rsid w:val="00C307AA"/>
    <w:rsid w:val="00C51E81"/>
    <w:rsid w:val="00C76B7D"/>
    <w:rsid w:val="00C823D1"/>
    <w:rsid w:val="00C86948"/>
    <w:rsid w:val="00C963E8"/>
    <w:rsid w:val="00CB4EDD"/>
    <w:rsid w:val="00CC18A6"/>
    <w:rsid w:val="00CE0B8E"/>
    <w:rsid w:val="00D01F5C"/>
    <w:rsid w:val="00D24777"/>
    <w:rsid w:val="00D52BF8"/>
    <w:rsid w:val="00D567F5"/>
    <w:rsid w:val="00D57E89"/>
    <w:rsid w:val="00D73FD4"/>
    <w:rsid w:val="00D85702"/>
    <w:rsid w:val="00D9490A"/>
    <w:rsid w:val="00DA5B40"/>
    <w:rsid w:val="00DE3494"/>
    <w:rsid w:val="00E070B5"/>
    <w:rsid w:val="00E13B6E"/>
    <w:rsid w:val="00E23430"/>
    <w:rsid w:val="00E2468F"/>
    <w:rsid w:val="00E327EE"/>
    <w:rsid w:val="00E52ED8"/>
    <w:rsid w:val="00E731B2"/>
    <w:rsid w:val="00E77679"/>
    <w:rsid w:val="00E8570A"/>
    <w:rsid w:val="00E85B79"/>
    <w:rsid w:val="00EA7F39"/>
    <w:rsid w:val="00EB0F47"/>
    <w:rsid w:val="00EB20B2"/>
    <w:rsid w:val="00EB3243"/>
    <w:rsid w:val="00EC18D0"/>
    <w:rsid w:val="00EC42E9"/>
    <w:rsid w:val="00ED1106"/>
    <w:rsid w:val="00EE60D9"/>
    <w:rsid w:val="00EF1E84"/>
    <w:rsid w:val="00F36306"/>
    <w:rsid w:val="00F72CF3"/>
    <w:rsid w:val="00F9475E"/>
    <w:rsid w:val="00FA4EC4"/>
    <w:rsid w:val="00FC0ED7"/>
    <w:rsid w:val="00FC7262"/>
    <w:rsid w:val="00FD4ACB"/>
    <w:rsid w:val="00FE48B2"/>
    <w:rsid w:val="00FF2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226E8"/>
    <w:rPr>
      <w:sz w:val="24"/>
      <w:szCs w:val="24"/>
    </w:rPr>
  </w:style>
  <w:style w:type="paragraph" w:styleId="Kop1">
    <w:name w:val="heading 1"/>
    <w:basedOn w:val="Standaard"/>
    <w:next w:val="Standaard"/>
    <w:qFormat/>
    <w:rsid w:val="00BC2872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Kop2">
    <w:name w:val="heading 2"/>
    <w:basedOn w:val="Standaard"/>
    <w:next w:val="Standaard"/>
    <w:qFormat/>
    <w:rsid w:val="00BC2872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qFormat/>
    <w:rsid w:val="00BC2872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uisstijl-Adres">
    <w:name w:val="Huisstijl-Adres"/>
    <w:basedOn w:val="Standaard"/>
    <w:link w:val="Huisstijl-AdresChar"/>
    <w:rsid w:val="00BC2872"/>
    <w:pPr>
      <w:tabs>
        <w:tab w:val="left" w:pos="192"/>
      </w:tabs>
      <w:adjustRightInd w:val="0"/>
      <w:spacing w:after="90" w:line="180" w:lineRule="exact"/>
    </w:pPr>
    <w:rPr>
      <w:rFonts w:cs="Verdana"/>
      <w:noProof/>
      <w:sz w:val="13"/>
      <w:szCs w:val="13"/>
    </w:rPr>
  </w:style>
  <w:style w:type="paragraph" w:customStyle="1" w:styleId="Huisstijl-Gegeven">
    <w:name w:val="Huisstijl-Gegeven"/>
    <w:basedOn w:val="Standaard"/>
    <w:link w:val="Huisstijl-GegevenCharChar"/>
    <w:rsid w:val="00BC2872"/>
    <w:pPr>
      <w:spacing w:after="92" w:line="180" w:lineRule="exact"/>
    </w:pPr>
    <w:rPr>
      <w:noProof/>
      <w:sz w:val="13"/>
    </w:rPr>
  </w:style>
  <w:style w:type="character" w:customStyle="1" w:styleId="Huisstijl-GegevenCharChar">
    <w:name w:val="Huisstijl-Gegeven Char Char"/>
    <w:basedOn w:val="Standaardalinea-lettertype"/>
    <w:link w:val="Huisstijl-Gegeven"/>
    <w:rsid w:val="00BC2872"/>
    <w:rPr>
      <w:rFonts w:ascii="Verdana" w:hAnsi="Verdana"/>
      <w:noProof/>
      <w:sz w:val="13"/>
      <w:szCs w:val="24"/>
      <w:lang w:val="nl-NL" w:eastAsia="nl-NL" w:bidi="ar-SA"/>
    </w:rPr>
  </w:style>
  <w:style w:type="paragraph" w:customStyle="1" w:styleId="Huisstijl-Kopje">
    <w:name w:val="Huisstijl-Kopje"/>
    <w:basedOn w:val="Huisstijl-Gegeven"/>
    <w:rsid w:val="00BC2872"/>
    <w:pPr>
      <w:spacing w:after="0"/>
    </w:pPr>
    <w:rPr>
      <w:b/>
    </w:rPr>
  </w:style>
  <w:style w:type="paragraph" w:customStyle="1" w:styleId="Huisstijl-NAW">
    <w:name w:val="Huisstijl-NAW"/>
    <w:basedOn w:val="Standaard"/>
    <w:rsid w:val="00BC2872"/>
    <w:pPr>
      <w:adjustRightInd w:val="0"/>
    </w:pPr>
    <w:rPr>
      <w:rFonts w:cs="Verdana"/>
      <w:noProof/>
      <w:szCs w:val="18"/>
    </w:rPr>
  </w:style>
  <w:style w:type="paragraph" w:customStyle="1" w:styleId="Huisstijl-Paginanummering">
    <w:name w:val="Huisstijl-Paginanummering"/>
    <w:basedOn w:val="Standaard"/>
    <w:rsid w:val="00BC2872"/>
    <w:pPr>
      <w:spacing w:line="180" w:lineRule="exact"/>
    </w:pPr>
    <w:rPr>
      <w:noProof/>
      <w:sz w:val="13"/>
    </w:rPr>
  </w:style>
  <w:style w:type="paragraph" w:customStyle="1" w:styleId="Huisstijl-Rubricering">
    <w:name w:val="Huisstijl-Rubricering"/>
    <w:basedOn w:val="Standaard"/>
    <w:rsid w:val="00BC2872"/>
    <w:pPr>
      <w:adjustRightInd w:val="0"/>
      <w:spacing w:line="180" w:lineRule="exact"/>
    </w:pPr>
    <w:rPr>
      <w:rFonts w:cs="Verdana-Bold"/>
      <w:b/>
      <w:bCs/>
      <w:smallCaps/>
      <w:noProof/>
      <w:sz w:val="13"/>
      <w:szCs w:val="13"/>
    </w:rPr>
  </w:style>
  <w:style w:type="paragraph" w:customStyle="1" w:styleId="Huisstijl-Voorwaarden">
    <w:name w:val="Huisstijl-Voorwaarden"/>
    <w:basedOn w:val="Standaard"/>
    <w:rsid w:val="00BC2872"/>
    <w:pPr>
      <w:spacing w:line="180" w:lineRule="exact"/>
    </w:pPr>
    <w:rPr>
      <w:i/>
      <w:noProof/>
      <w:sz w:val="13"/>
    </w:rPr>
  </w:style>
  <w:style w:type="character" w:styleId="Hyperlink">
    <w:name w:val="Hyperlink"/>
    <w:basedOn w:val="Standaardalinea-lettertype"/>
    <w:rsid w:val="00BC2872"/>
    <w:rPr>
      <w:color w:val="0000FF"/>
      <w:u w:val="single"/>
    </w:rPr>
  </w:style>
  <w:style w:type="paragraph" w:styleId="Koptekst">
    <w:name w:val="header"/>
    <w:basedOn w:val="Standaard"/>
    <w:rsid w:val="00BC2872"/>
    <w:pPr>
      <w:tabs>
        <w:tab w:val="center" w:pos="4536"/>
        <w:tab w:val="right" w:pos="9072"/>
      </w:tabs>
    </w:pPr>
  </w:style>
  <w:style w:type="paragraph" w:styleId="Lijstopsomteken">
    <w:name w:val="List Bullet"/>
    <w:basedOn w:val="Standaard"/>
    <w:rsid w:val="00BC2872"/>
    <w:pPr>
      <w:numPr>
        <w:numId w:val="2"/>
      </w:numPr>
      <w:tabs>
        <w:tab w:val="clear" w:pos="360"/>
        <w:tab w:val="num" w:pos="1008"/>
      </w:tabs>
    </w:pPr>
    <w:rPr>
      <w:noProof/>
    </w:rPr>
  </w:style>
  <w:style w:type="paragraph" w:styleId="Lijstopsomteken2">
    <w:name w:val="List Bullet 2"/>
    <w:basedOn w:val="Standaard"/>
    <w:rsid w:val="00BC2872"/>
    <w:pPr>
      <w:numPr>
        <w:numId w:val="4"/>
      </w:numPr>
      <w:tabs>
        <w:tab w:val="clear" w:pos="580"/>
        <w:tab w:val="num" w:pos="360"/>
        <w:tab w:val="left" w:pos="440"/>
      </w:tabs>
      <w:ind w:left="360" w:hanging="360"/>
    </w:pPr>
    <w:rPr>
      <w:noProof/>
    </w:rPr>
  </w:style>
  <w:style w:type="table" w:styleId="Tabelraster">
    <w:name w:val="Table Grid"/>
    <w:basedOn w:val="Standaardtabel"/>
    <w:rsid w:val="00BC2872"/>
    <w:rPr>
      <w:rFonts w:ascii="Verdana" w:hAnsi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Voettekst">
    <w:name w:val="footer"/>
    <w:rsid w:val="00467020"/>
    <w:pPr>
      <w:tabs>
        <w:tab w:val="center" w:pos="4536"/>
        <w:tab w:val="right" w:pos="9072"/>
      </w:tabs>
    </w:pPr>
    <w:rPr>
      <w:rFonts w:ascii="Verdana" w:hAnsi="Verdana"/>
      <w:sz w:val="18"/>
      <w:szCs w:val="24"/>
    </w:rPr>
  </w:style>
  <w:style w:type="paragraph" w:customStyle="1" w:styleId="Huisstijl-Retouradres">
    <w:name w:val="Huisstijl-Retouradres"/>
    <w:basedOn w:val="Standaard"/>
    <w:link w:val="Huisstijl-RetouradresChar"/>
    <w:rsid w:val="00A20C65"/>
    <w:pPr>
      <w:spacing w:line="180" w:lineRule="exact"/>
    </w:pPr>
    <w:rPr>
      <w:noProof/>
      <w:sz w:val="13"/>
    </w:rPr>
  </w:style>
  <w:style w:type="character" w:customStyle="1" w:styleId="Huisstijl-GegevenChar">
    <w:name w:val="Huisstijl-Gegeven Char"/>
    <w:basedOn w:val="Standaardalinea-lettertype"/>
    <w:rsid w:val="00A20C65"/>
    <w:rPr>
      <w:rFonts w:ascii="Verdana" w:hAnsi="Verdana"/>
      <w:noProof/>
      <w:sz w:val="13"/>
      <w:szCs w:val="24"/>
      <w:lang w:val="nl-NL" w:eastAsia="nl-NL" w:bidi="ar-SA"/>
    </w:rPr>
  </w:style>
  <w:style w:type="character" w:customStyle="1" w:styleId="Huisstijl-RetouradresChar">
    <w:name w:val="Huisstijl-Retouradres Char"/>
    <w:basedOn w:val="Standaardalinea-lettertype"/>
    <w:link w:val="Huisstijl-Retouradres"/>
    <w:rsid w:val="00A20C65"/>
    <w:rPr>
      <w:rFonts w:ascii="Verdana" w:hAnsi="Verdana"/>
      <w:noProof/>
      <w:sz w:val="13"/>
      <w:szCs w:val="24"/>
      <w:lang w:val="nl-NL" w:eastAsia="nl-NL" w:bidi="ar-SA"/>
    </w:rPr>
  </w:style>
  <w:style w:type="character" w:customStyle="1" w:styleId="Huisstijl-AdresChar">
    <w:name w:val="Huisstijl-Adres Char"/>
    <w:basedOn w:val="Standaardalinea-lettertype"/>
    <w:link w:val="Huisstijl-Adres"/>
    <w:rsid w:val="00A20C65"/>
    <w:rPr>
      <w:rFonts w:ascii="Verdana" w:hAnsi="Verdana" w:cs="Verdana"/>
      <w:noProof/>
      <w:sz w:val="13"/>
      <w:szCs w:val="13"/>
      <w:lang w:val="nl-NL" w:eastAsia="nl-NL" w:bidi="ar-SA"/>
    </w:rPr>
  </w:style>
  <w:style w:type="paragraph" w:styleId="Voetnoottekst">
    <w:name w:val="footnote text"/>
    <w:basedOn w:val="Huisstijl-Voorwaarden"/>
    <w:semiHidden/>
    <w:rsid w:val="000406DC"/>
    <w:rPr>
      <w:szCs w:val="20"/>
    </w:rPr>
  </w:style>
  <w:style w:type="character" w:styleId="Voetnootmarkering">
    <w:name w:val="footnote reference"/>
    <w:basedOn w:val="Standaardalinea-lettertype"/>
    <w:semiHidden/>
    <w:rsid w:val="000406DC"/>
    <w:rPr>
      <w:vertAlign w:val="superscript"/>
    </w:rPr>
  </w:style>
  <w:style w:type="paragraph" w:styleId="Ballontekst">
    <w:name w:val="Balloon Text"/>
    <w:basedOn w:val="Standaard"/>
    <w:semiHidden/>
    <w:rsid w:val="00AE59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261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6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9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48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63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58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9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78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47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usel\AppData\Local\Microsoft\Windows\Temporary%20Internet%20Files\Content.MSO\846E13B.dot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98A21D-A6BC-427C-AE3B-028A41631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846E13B</Template>
  <TotalTime>0</TotalTime>
  <Pages>1</Pages>
  <Words>65</Words>
  <Characters>557</Characters>
  <Application>Microsoft Office Word</Application>
  <DocSecurity>4</DocSecurity>
  <PresentationFormat/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Achtergrond</vt:lpstr>
    </vt:vector>
  </TitlesOfParts>
  <Company>Ministerie van BZK</Company>
  <LinksUpToDate>false</LinksUpToDate>
  <CharactersWithSpaces>621</CharactersWithSpaces>
  <SharedDoc>false</SharedDoc>
  <HyperlinkBase/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Achtergrond</dc:title>
  <dc:subject>Afronding Key-Controls</dc:subject>
  <dc:creator>berkhuysen</dc:creator>
  <cp:lastModifiedBy>Rousel</cp:lastModifiedBy>
  <cp:revision>2</cp:revision>
  <cp:lastPrinted>2016-11-25T09:27:00Z</cp:lastPrinted>
  <dcterms:created xsi:type="dcterms:W3CDTF">2017-02-09T13:04:00Z</dcterms:created>
  <dcterms:modified xsi:type="dcterms:W3CDTF">2017-02-09T13:04:00Z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ZKSjabloon">
    <vt:bool>true</vt:bool>
  </property>
  <property fmtid="{D5CDD505-2E9C-101B-9397-08002B2CF9AE}" pid="3" name="SjabloonNaam">
    <vt:lpwstr>Memo</vt:lpwstr>
  </property>
  <property fmtid="{D5CDD505-2E9C-101B-9397-08002B2CF9AE}" pid="4" name="Onderwerp">
    <vt:lpwstr>Afronding Key-Controls</vt:lpwstr>
  </property>
  <property fmtid="{D5CDD505-2E9C-101B-9397-08002B2CF9AE}" pid="5" name="Aan">
    <vt:lpwstr>Cor van der Krogt_x000d_
Astrid Zwiers</vt:lpwstr>
  </property>
  <property fmtid="{D5CDD505-2E9C-101B-9397-08002B2CF9AE}" pid="6" name="Van">
    <vt:lpwstr>Van</vt:lpwstr>
  </property>
  <property fmtid="{D5CDD505-2E9C-101B-9397-08002B2CF9AE}" pid="7" name="Datum">
    <vt:lpwstr>23 augustus 2012</vt:lpwstr>
  </property>
  <property fmtid="{D5CDD505-2E9C-101B-9397-08002B2CF9AE}" pid="8" name="Onderdeel">
    <vt:lpwstr>Testen</vt:lpwstr>
  </property>
  <property fmtid="{D5CDD505-2E9C-101B-9397-08002B2CF9AE}" pid="9" name="CPNaam">
    <vt:lpwstr>Chantal Keyzer</vt:lpwstr>
  </property>
  <property fmtid="{D5CDD505-2E9C-101B-9397-08002B2CF9AE}" pid="10" name="CPTel">
    <vt:lpwstr>06-50768132</vt:lpwstr>
  </property>
  <property fmtid="{D5CDD505-2E9C-101B-9397-08002B2CF9AE}" pid="11" name="CPFax">
    <vt:lpwstr>CPFax</vt:lpwstr>
  </property>
  <property fmtid="{D5CDD505-2E9C-101B-9397-08002B2CF9AE}" pid="12" name="AantalBijl">
    <vt:lpwstr/>
  </property>
  <property fmtid="{D5CDD505-2E9C-101B-9397-08002B2CF9AE}" pid="13" name="AfschriftAan">
    <vt:lpwstr>AfschriftAan</vt:lpwstr>
  </property>
  <property fmtid="{D5CDD505-2E9C-101B-9397-08002B2CF9AE}" pid="14" name="Rubricering">
    <vt:lpwstr> </vt:lpwstr>
  </property>
  <property fmtid="{D5CDD505-2E9C-101B-9397-08002B2CF9AE}" pid="15" name="RubriceringOpDoc">
    <vt:lpwstr>OnWaar</vt:lpwstr>
  </property>
  <property fmtid="{D5CDD505-2E9C-101B-9397-08002B2CF9AE}" pid="16" name="Directie">
    <vt:lpwstr>P-Direkt/DVS</vt:lpwstr>
  </property>
  <property fmtid="{D5CDD505-2E9C-101B-9397-08002B2CF9AE}" pid="17" name="Contactpersoon_kop">
    <vt:lpwstr>Contactpersoon</vt:lpwstr>
  </property>
  <property fmtid="{D5CDD505-2E9C-101B-9397-08002B2CF9AE}" pid="18" name="T_kop">
    <vt:lpwstr>T</vt:lpwstr>
  </property>
  <property fmtid="{D5CDD505-2E9C-101B-9397-08002B2CF9AE}" pid="19" name="Datum_kop">
    <vt:lpwstr>Datum</vt:lpwstr>
  </property>
  <property fmtid="{D5CDD505-2E9C-101B-9397-08002B2CF9AE}" pid="20" name="Bijlagen_kop">
    <vt:lpwstr/>
  </property>
  <property fmtid="{D5CDD505-2E9C-101B-9397-08002B2CF9AE}" pid="21" name="Logo">
    <vt:lpwstr>P-Direkt Nederlands</vt:lpwstr>
  </property>
</Properties>
</file>